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EB" w:rsidRDefault="00225A05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6.75pt;margin-top:12.15pt;width:242.15pt;height:561.5pt;z-index:251673600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43;mso-column-margin:5.7pt" inset="2.85pt,2.85pt,2.85pt,2.85pt">
              <w:txbxContent>
                <w:p w:rsidR="00DC6BAA" w:rsidRDefault="00DC6BAA" w:rsidP="00DC6BAA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lang w:val="ru-RU"/>
                    </w:rPr>
                  </w:pPr>
                  <w:r w:rsidRPr="00DC6BAA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73961" cy="773961"/>
                        <wp:effectExtent l="19050" t="0" r="7089" b="0"/>
                        <wp:docPr id="2" name="Рисунок 1" descr="C:\Users\GZHUMA~1\AppData\Local\Temp\Rar$DI00.415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GZHUMA~1\AppData\Local\Temp\Rar$DI00.415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129" cy="77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48E0" w:rsidRDefault="00947A15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 w:rsidRPr="00947A15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930979" cy="3461657"/>
                        <wp:effectExtent l="19050" t="0" r="2721" b="0"/>
                        <wp:docPr id="11" name="Рисунок 3" descr="C:\Users\shmusina\Desktop\УРР\ДГД наш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hmusina\Desktop\УРР\ДГД наш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9415" cy="347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8A8" w:rsidRDefault="00F928A8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</w:p>
                <w:p w:rsidR="00F928A8" w:rsidRPr="00F928A8" w:rsidRDefault="00F928A8" w:rsidP="00F928A8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F928A8">
                    <w:rPr>
                      <w:b/>
                      <w:sz w:val="24"/>
                      <w:szCs w:val="24"/>
                      <w:lang w:val="ru-RU"/>
                    </w:rPr>
                    <w:t>А</w:t>
                  </w: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қмола облысы бойынша ме</w:t>
                  </w:r>
                  <w:r>
                    <w:rPr>
                      <w:b/>
                      <w:sz w:val="24"/>
                      <w:szCs w:val="24"/>
                      <w:lang w:val="kk-KZ"/>
                    </w:rPr>
                    <w:t xml:space="preserve">млекеттік </w:t>
                  </w:r>
                  <w:proofErr w:type="gramStart"/>
                  <w:r>
                    <w:rPr>
                      <w:b/>
                      <w:sz w:val="24"/>
                      <w:szCs w:val="24"/>
                      <w:lang w:val="kk-KZ"/>
                    </w:rPr>
                    <w:t>к</w:t>
                  </w:r>
                  <w:proofErr w:type="gramEnd"/>
                  <w:r>
                    <w:rPr>
                      <w:b/>
                      <w:sz w:val="24"/>
                      <w:szCs w:val="24"/>
                      <w:lang w:val="kk-KZ"/>
                    </w:rPr>
                    <w:t>ірістер департаменті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:</w:t>
                  </w:r>
                </w:p>
                <w:p w:rsidR="00F928A8" w:rsidRDefault="00F928A8" w:rsidP="00F928A8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kk-KZ"/>
                    </w:rPr>
                  </w:pP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Көкшетау қаласы</w:t>
                  </w:r>
                </w:p>
                <w:p w:rsidR="00F928A8" w:rsidRDefault="00F928A8" w:rsidP="00F928A8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kk-KZ"/>
                    </w:rPr>
                  </w:pP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 xml:space="preserve"> М.Горький көшесі 21А үй</w:t>
                  </w:r>
                </w:p>
                <w:p w:rsidR="00F928A8" w:rsidRPr="00F928A8" w:rsidRDefault="00F928A8" w:rsidP="00F928A8">
                  <w:pPr>
                    <w:tabs>
                      <w:tab w:val="left" w:pos="0"/>
                    </w:tabs>
                    <w:spacing w:after="0" w:line="360" w:lineRule="auto"/>
                    <w:jc w:val="center"/>
                    <w:rPr>
                      <w:b/>
                      <w:sz w:val="24"/>
                      <w:szCs w:val="24"/>
                      <w:lang w:val="kk-KZ"/>
                    </w:rPr>
                  </w:pP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Тел.</w:t>
                  </w:r>
                  <w:r>
                    <w:rPr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8/7162/</w:t>
                  </w:r>
                  <w:r>
                    <w:rPr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72 -11 -76, 72-11-83,</w:t>
                  </w:r>
                  <w:r>
                    <w:rPr>
                      <w:b/>
                      <w:sz w:val="24"/>
                      <w:szCs w:val="24"/>
                      <w:lang w:val="kk-KZ"/>
                    </w:rPr>
                    <w:t xml:space="preserve"> </w:t>
                  </w:r>
                  <w:r w:rsidRPr="00F928A8">
                    <w:rPr>
                      <w:b/>
                      <w:sz w:val="24"/>
                      <w:szCs w:val="24"/>
                      <w:lang w:val="kk-KZ"/>
                    </w:rPr>
                    <w:t>72-11-96</w:t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033" type="#_x0000_t202" style="position:absolute;left:0;text-align:left;margin-left:577.7pt;margin-top:12.15pt;width:247.6pt;height:569pt;z-index:251653120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3;mso-column-margin:5.7pt" inset="2.85pt,2.85pt,2.85pt,2.85pt">
              <w:txbxContent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773961" cy="773961"/>
                        <wp:effectExtent l="19050" t="0" r="7089" b="0"/>
                        <wp:docPr id="75" name="Рисунок 1" descr="C:\Users\GZHUMA~1\AppData\Local\Temp\Rar$DI00.415\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GZHUMA~1\AppData\Local\Temp\Rar$DI00.415\Герб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129" cy="77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FAE" w:rsidRDefault="00B04FAE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</w:p>
                <w:p w:rsidR="00BA56CE" w:rsidRDefault="00E361F3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Ақмола</w:t>
                  </w:r>
                  <w:proofErr w:type="spellEnd"/>
                  <w:r w:rsidR="00BA56CE"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облысы</w:t>
                  </w:r>
                  <w:proofErr w:type="spellEnd"/>
                  <w:r w:rsidR="00BA56CE"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бойынша</w:t>
                  </w:r>
                  <w:proofErr w:type="spellEnd"/>
                </w:p>
                <w:p w:rsidR="002C5A26" w:rsidRPr="002C5A26" w:rsidRDefault="00E361F3" w:rsidP="002C5A26">
                  <w:pPr>
                    <w:pStyle w:val="2"/>
                    <w:spacing w:after="0"/>
                    <w:jc w:val="center"/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</w:pP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мемлекеттік</w:t>
                  </w:r>
                  <w:proofErr w:type="spellEnd"/>
                  <w:r w:rsidR="00BA56CE"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кірістер</w:t>
                  </w:r>
                  <w:proofErr w:type="spellEnd"/>
                  <w:r w:rsidR="00BA56CE"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Style w:val="a4"/>
                      <w:rFonts w:ascii="Times New Roman" w:hAnsi="Times New Roman" w:cs="Times New Roman"/>
                      <w:b/>
                      <w:i w:val="0"/>
                      <w:color w:val="auto"/>
                      <w:sz w:val="20"/>
                      <w:szCs w:val="20"/>
                      <w:u w:val="none"/>
                      <w:lang w:val="ru-RU"/>
                    </w:rPr>
                    <w:t>департаменті</w:t>
                  </w:r>
                  <w:proofErr w:type="spellEnd"/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2C5A26" w:rsidRDefault="002C5A26" w:rsidP="002C5A26">
                  <w:pPr>
                    <w:pStyle w:val="2"/>
                    <w:spacing w:after="0"/>
                    <w:jc w:val="center"/>
                    <w:rPr>
                      <w:rStyle w:val="a4"/>
                      <w:b/>
                      <w:i w:val="0"/>
                      <w:sz w:val="36"/>
                      <w:szCs w:val="36"/>
                      <w:u w:val="none"/>
                      <w:lang w:val="ru-RU"/>
                    </w:rPr>
                  </w:pPr>
                </w:p>
                <w:p w:rsidR="003F4567" w:rsidRPr="003F4567" w:rsidRDefault="00E361F3" w:rsidP="003F4567">
                  <w:pPr>
                    <w:spacing w:after="0" w:line="240" w:lineRule="auto"/>
                    <w:jc w:val="center"/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</w:pPr>
                  <w:proofErr w:type="spellStart"/>
                  <w:r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>Жария</w:t>
                  </w:r>
                  <w:proofErr w:type="spellEnd"/>
                  <w:r w:rsidR="00947A15"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>ету</w:t>
                  </w:r>
                  <w:proofErr w:type="spellEnd"/>
                  <w:r w:rsidR="00327D00"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  -   </w:t>
                  </w:r>
                  <w:r w:rsidR="00260C59">
                    <w:rPr>
                      <w:b/>
                      <w:bCs/>
                      <w:kern w:val="36"/>
                      <w:sz w:val="32"/>
                      <w:szCs w:val="32"/>
                      <w:lang w:val="ru-RU"/>
                    </w:rPr>
                    <w:t xml:space="preserve">2016 </w:t>
                  </w: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1A48E0" w:rsidRDefault="00E361F3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«</w:t>
                  </w:r>
                  <w:proofErr w:type="spellStart"/>
                  <w:r>
                    <w:rPr>
                      <w:lang w:val="ru-RU"/>
                    </w:rPr>
                    <w:t>Жария</w:t>
                  </w:r>
                  <w:proofErr w:type="spellEnd"/>
                  <w:r w:rsidR="00947A15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ету</w:t>
                  </w:r>
                  <w:proofErr w:type="spellEnd"/>
                  <w:r>
                    <w:rPr>
                      <w:lang w:val="ru-RU"/>
                    </w:rPr>
                    <w:t xml:space="preserve"> – </w:t>
                  </w:r>
                  <w:proofErr w:type="spellStart"/>
                  <w:r>
                    <w:rPr>
                      <w:lang w:val="ru-RU"/>
                    </w:rPr>
                    <w:t>соңғы</w:t>
                  </w:r>
                  <w:proofErr w:type="spellEnd"/>
                  <w:r w:rsidR="00225A05">
                    <w:rPr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lang w:val="ru-RU"/>
                    </w:rPr>
                    <w:t>мүмкіндік</w:t>
                  </w:r>
                  <w:proofErr w:type="spellEnd"/>
                  <w:r w:rsidR="001A48E0">
                    <w:rPr>
                      <w:lang w:val="ru-RU"/>
                    </w:rPr>
                    <w:t xml:space="preserve">, </w:t>
                  </w:r>
                </w:p>
                <w:p w:rsidR="001A48E0" w:rsidRDefault="00225A05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о</w:t>
                  </w:r>
                  <w:bookmarkStart w:id="0" w:name="_GoBack"/>
                  <w:bookmarkEnd w:id="0"/>
                  <w:r w:rsidR="00E361F3">
                    <w:rPr>
                      <w:lang w:val="ru-RU"/>
                    </w:rPr>
                    <w:t>дан</w:t>
                  </w:r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 w:rsidR="00E361F3">
                    <w:rPr>
                      <w:lang w:val="ru-RU"/>
                    </w:rPr>
                    <w:t>кейін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 w:rsidR="00E361F3">
                    <w:rPr>
                      <w:lang w:val="ru-RU"/>
                    </w:rPr>
                    <w:t>ешқандай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 w:rsidR="00E361F3">
                    <w:rPr>
                      <w:lang w:val="ru-RU"/>
                    </w:rPr>
                    <w:t>жеңілдіктер</w:t>
                  </w:r>
                  <w:proofErr w:type="spellEnd"/>
                  <w:r>
                    <w:rPr>
                      <w:lang w:val="ru-RU"/>
                    </w:rPr>
                    <w:t xml:space="preserve"> </w:t>
                  </w:r>
                  <w:proofErr w:type="spellStart"/>
                  <w:r w:rsidR="00E361F3">
                    <w:rPr>
                      <w:lang w:val="ru-RU"/>
                    </w:rPr>
                    <w:t>болмайды</w:t>
                  </w:r>
                  <w:proofErr w:type="spellEnd"/>
                  <w:r w:rsidR="001A48E0">
                    <w:rPr>
                      <w:lang w:val="ru-RU"/>
                    </w:rPr>
                    <w:t>».</w:t>
                  </w:r>
                </w:p>
                <w:p w:rsidR="001A48E0" w:rsidRPr="0080455C" w:rsidRDefault="001A48E0" w:rsidP="001A48E0">
                  <w:pPr>
                    <w:tabs>
                      <w:tab w:val="left" w:pos="0"/>
                    </w:tabs>
                    <w:spacing w:after="0" w:line="360" w:lineRule="auto"/>
                    <w:jc w:val="righ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Н. </w:t>
                  </w:r>
                  <w:r w:rsidR="00C76F93">
                    <w:rPr>
                      <w:lang w:val="ru-RU"/>
                    </w:rPr>
                    <w:t>Ә</w:t>
                  </w:r>
                  <w:r>
                    <w:rPr>
                      <w:lang w:val="ru-RU"/>
                    </w:rPr>
                    <w:t>. Назарбаев</w:t>
                  </w:r>
                </w:p>
                <w:p w:rsidR="004F58FD" w:rsidRDefault="004F58FD" w:rsidP="004F58FD">
                  <w:pPr>
                    <w:rPr>
                      <w:lang w:val="ru-RU"/>
                    </w:rPr>
                  </w:pPr>
                </w:p>
                <w:p w:rsidR="004F58FD" w:rsidRDefault="003F0C1E" w:rsidP="004F58FD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867025" cy="2476500"/>
                        <wp:effectExtent l="0" t="0" r="0" b="0"/>
                        <wp:docPr id="8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58FD" w:rsidRPr="004F58FD" w:rsidRDefault="003F0C1E" w:rsidP="004F58FD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sz w:val="24"/>
                      <w:szCs w:val="24"/>
                      <w:lang w:val="ru-RU"/>
                    </w:rPr>
                    <w:t>Кө</w:t>
                  </w:r>
                  <w:r w:rsidR="004F58FD" w:rsidRPr="004F58FD">
                    <w:rPr>
                      <w:b/>
                      <w:sz w:val="24"/>
                      <w:szCs w:val="24"/>
                      <w:lang w:val="ru-RU"/>
                    </w:rPr>
                    <w:t>кшетау – 201</w:t>
                  </w:r>
                  <w:r w:rsidR="003F4567">
                    <w:rPr>
                      <w:b/>
                      <w:sz w:val="24"/>
                      <w:szCs w:val="24"/>
                      <w:lang w:val="ru-RU"/>
                    </w:rPr>
                    <w:t>6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>ж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0;margin-top:-9.15pt;width:251.3pt;height:569pt;z-index:251672576;mso-position-horizontal:center;mso-width-relative:margin;mso-height-relative:margin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2">
              <w:txbxContent>
                <w:p w:rsidR="00E744A2" w:rsidRPr="00E744A2" w:rsidRDefault="00E744A2" w:rsidP="00E744A2">
                  <w:pPr>
                    <w:spacing w:after="0" w:line="240" w:lineRule="auto"/>
                    <w:jc w:val="center"/>
                    <w:rPr>
                      <w:rFonts w:cs="Arial"/>
                      <w:szCs w:val="28"/>
                      <w:lang w:val="ru-RU"/>
                    </w:rPr>
                  </w:pPr>
                </w:p>
                <w:p w:rsidR="00E744A2" w:rsidRDefault="00E744A2" w:rsidP="00E744A2">
                  <w:pPr>
                    <w:spacing w:after="0" w:line="240" w:lineRule="auto"/>
                    <w:ind w:firstLine="708"/>
                    <w:rPr>
                      <w:rFonts w:cs="Arial"/>
                      <w:szCs w:val="28"/>
                      <w:lang w:val="ru-RU"/>
                    </w:rPr>
                  </w:pPr>
                </w:p>
                <w:p w:rsidR="00E66569" w:rsidRDefault="004B4994" w:rsidP="00E744A2">
                  <w:pPr>
                    <w:spacing w:after="0" w:line="240" w:lineRule="auto"/>
                    <w:jc w:val="center"/>
                    <w:rPr>
                      <w:rFonts w:cs="Arial"/>
                      <w:b/>
                      <w:color w:val="0033CC"/>
                      <w:szCs w:val="28"/>
                      <w:lang w:val="ru-RU"/>
                    </w:rPr>
                  </w:pPr>
                  <w:r>
                    <w:rPr>
                      <w:rFonts w:cs="Arial"/>
                      <w:b/>
                      <w:color w:val="0033CC"/>
                      <w:szCs w:val="28"/>
                      <w:lang w:val="ru-RU"/>
                    </w:rPr>
                    <w:t>Анықтамаүшінтелефондар</w:t>
                  </w:r>
                  <w:r w:rsidR="005D6FD9">
                    <w:rPr>
                      <w:rFonts w:cs="Arial"/>
                      <w:b/>
                      <w:color w:val="0033CC"/>
                      <w:szCs w:val="28"/>
                      <w:lang w:val="ru-RU"/>
                    </w:rPr>
                    <w:t>:</w:t>
                  </w:r>
                </w:p>
                <w:tbl>
                  <w:tblPr>
                    <w:tblStyle w:val="a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77"/>
                    <w:gridCol w:w="2075"/>
                    <w:gridCol w:w="1186"/>
                  </w:tblGrid>
                  <w:tr w:rsidR="001E3B1A" w:rsidTr="001035AE">
                    <w:tc>
                      <w:tcPr>
                        <w:tcW w:w="1577" w:type="dxa"/>
                      </w:tcPr>
                      <w:p w:rsidR="001E3B1A" w:rsidRPr="004B4994" w:rsidRDefault="004B4994" w:rsidP="00CD5CB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  <w:t>Аудан, қала атаулары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E3B1A" w:rsidRPr="004B4994" w:rsidRDefault="004B4994" w:rsidP="00CD5CB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  <w:t>Комиссиялардын заңды мекен жайлары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E3B1A" w:rsidRPr="004B4994" w:rsidRDefault="004B4994" w:rsidP="00CD5CBE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  <w:lang w:val="kk-KZ" w:eastAsia="ru-RU"/>
                          </w:rPr>
                          <w:t>Комиссия телефондары</w:t>
                        </w:r>
                      </w:p>
                    </w:tc>
                  </w:tr>
                  <w:tr w:rsidR="001035AE" w:rsidTr="001035AE">
                    <w:tc>
                      <w:tcPr>
                        <w:tcW w:w="1577" w:type="dxa"/>
                      </w:tcPr>
                      <w:p w:rsidR="001035AE" w:rsidRPr="004B4994" w:rsidRDefault="001035AE" w:rsidP="004B499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kk-KZ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eastAsia="ru-RU"/>
                          </w:rPr>
                          <w:t>Атбаса</w:t>
                        </w:r>
                        <w:proofErr w:type="spellEnd"/>
                        <w:r w:rsidR="004B4994">
                          <w:rPr>
                            <w:sz w:val="16"/>
                            <w:szCs w:val="16"/>
                            <w:lang w:val="kk-KZ" w:eastAsia="ru-RU"/>
                          </w:rPr>
                          <w:t>р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4B4994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Атбасар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proofErr w:type="spellEnd"/>
                        <w:r w:rsid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>г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Атбасар</w:t>
                        </w:r>
                        <w:proofErr w:type="spellEnd"/>
                        <w:r w:rsid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қ, 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Б.Момышулы,4</w:t>
                        </w:r>
                        <w:r w:rsid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035AE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eastAsia="ru-RU"/>
                          </w:rPr>
                          <w:t>8(71643)2-63-42</w:t>
                        </w:r>
                      </w:p>
                    </w:tc>
                  </w:tr>
                  <w:tr w:rsidR="001035AE" w:rsidRPr="00E50AAD" w:rsidTr="001035AE">
                    <w:tc>
                      <w:tcPr>
                        <w:tcW w:w="1577" w:type="dxa"/>
                      </w:tcPr>
                      <w:p w:rsidR="001035AE" w:rsidRPr="00E50AAD" w:rsidRDefault="00E50AAD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kk-KZ" w:eastAsia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eastAsia="ru-RU"/>
                          </w:rPr>
                          <w:t>Астрахан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E50AAD" w:rsidP="00E50AAD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Астраханауданы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Астрахан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с.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Байтурсынова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к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. 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20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ү.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E50AAD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>8(71641)22592,</w:t>
                        </w:r>
                        <w:r w:rsidRPr="001035AE">
                          <w:rPr>
                            <w:sz w:val="16"/>
                            <w:szCs w:val="16"/>
                            <w:lang w:eastAsia="ru-RU"/>
                          </w:rPr>
                          <w:t> </w:t>
                        </w:r>
                        <w:r w:rsidRP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>22568</w:t>
                        </w:r>
                      </w:p>
                    </w:tc>
                  </w:tr>
                  <w:tr w:rsidR="001035AE" w:rsidRPr="00E50AAD" w:rsidTr="001035AE">
                    <w:tc>
                      <w:tcPr>
                        <w:tcW w:w="1577" w:type="dxa"/>
                      </w:tcPr>
                      <w:p w:rsidR="001035AE" w:rsidRPr="00E50AAD" w:rsidRDefault="00567FEE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Егіндікө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л</w:t>
                        </w:r>
                        <w:proofErr w:type="gram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567FEE" w:rsidP="00567FE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Егіндікөлауданы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Ег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і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нд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і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к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ө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л</w:t>
                        </w:r>
                        <w:proofErr w:type="gramEnd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с.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Мира 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к. 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24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E50AAD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>8(71642)21244</w:t>
                        </w:r>
                      </w:p>
                    </w:tc>
                  </w:tr>
                  <w:tr w:rsidR="001035AE" w:rsidRPr="00567FEE" w:rsidTr="001035AE">
                    <w:tc>
                      <w:tcPr>
                        <w:tcW w:w="1577" w:type="dxa"/>
                      </w:tcPr>
                      <w:p w:rsidR="001035AE" w:rsidRPr="00E50AAD" w:rsidRDefault="001035AE" w:rsidP="00567FE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E50AAD">
                          <w:rPr>
                            <w:sz w:val="16"/>
                            <w:szCs w:val="16"/>
                            <w:lang w:val="ru-RU" w:eastAsia="ru-RU"/>
                          </w:rPr>
                          <w:t>Санды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қтау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567FEE" w:rsidRDefault="001035AE" w:rsidP="00567FE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Санды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қ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тау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Балкашино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с.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Абылай</w:t>
                        </w:r>
                        <w:proofErr w:type="spellEnd"/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хана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, 130</w:t>
                        </w:r>
                        <w:r w:rsid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ү.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567FEE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8(71640)91964</w:t>
                        </w:r>
                      </w:p>
                    </w:tc>
                  </w:tr>
                  <w:tr w:rsidR="001035AE" w:rsidRPr="00567FEE" w:rsidTr="001035AE">
                    <w:tc>
                      <w:tcPr>
                        <w:tcW w:w="1577" w:type="dxa"/>
                      </w:tcPr>
                      <w:p w:rsidR="001035AE" w:rsidRPr="00567FEE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Ес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іль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Ес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і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л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Ес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ілқаласыҚонаев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13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567FEE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567FEE">
                          <w:rPr>
                            <w:sz w:val="16"/>
                            <w:szCs w:val="16"/>
                            <w:lang w:val="ru-RU" w:eastAsia="ru-RU"/>
                          </w:rPr>
                          <w:t>8(71647)21687, 21207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567FEE" w:rsidRDefault="001D28AA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Ақкө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л</w:t>
                        </w:r>
                        <w:proofErr w:type="gram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D28AA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Ақкөлауданы, Ақкө</w:t>
                        </w:r>
                        <w:proofErr w:type="gram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л</w:t>
                        </w:r>
                        <w:proofErr w:type="gramEnd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қаласы, 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Октябрьская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21/1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8(71638)20442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Шортанд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ы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Шортанд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ыауданы</w:t>
                        </w:r>
                        <w:proofErr w:type="spellEnd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Шортанды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п., </w:t>
                        </w:r>
                        <w:proofErr w:type="spellStart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Абылайхан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8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8(71631)21855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Степногорск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Степногорск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Коммунально складская </w:t>
                        </w:r>
                        <w:proofErr w:type="gram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зона</w:t>
                        </w:r>
                        <w:proofErr w:type="gramEnd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а/я 138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8(71645)66776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Жа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қ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сы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Жа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қ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сы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ауданы,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Жа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қ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сы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с., 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Дружбы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,3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8(71635)21262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Бурабай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D28AA" w:rsidRDefault="001D28AA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Щучинскауданы</w:t>
                        </w:r>
                        <w:proofErr w:type="spellEnd"/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Щучинск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r w:rsidR="001035AE"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Луначарского 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 </w:t>
                        </w:r>
                        <w:r w:rsidR="001035AE"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90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8(71636)23608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Аршалы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D28AA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Аршалы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Аршалы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п.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Ташенова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, 14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8(71644)21386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D28AA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Ерейментау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Ерейментау</w:t>
                        </w:r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Ерейментау</w:t>
                        </w:r>
                        <w:proofErr w:type="spellEnd"/>
                        <w:r w:rsid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қ., Құнанбай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115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8(71633)24113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D28AA" w:rsidP="00CD5CBE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Целиноград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D28AA" w:rsidRDefault="001D28AA" w:rsidP="001D28AA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Целиноградауданы</w:t>
                        </w:r>
                        <w:proofErr w:type="spellEnd"/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Акмол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а/о</w:t>
                        </w:r>
                        <w:r w:rsidR="001035AE"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r>
                          <w:rPr>
                            <w:sz w:val="16"/>
                            <w:szCs w:val="16"/>
                            <w:lang w:val="ru-RU" w:eastAsia="ru-RU"/>
                          </w:rPr>
                          <w:t>Гагарин к.</w:t>
                        </w:r>
                        <w:r w:rsidR="001035AE"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, 3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8(71651)31157</w:t>
                        </w:r>
                        <w:r w:rsidRPr="001035AE">
                          <w:rPr>
                            <w:sz w:val="16"/>
                            <w:szCs w:val="16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1035AE" w:rsidRPr="001D28AA" w:rsidTr="001035AE">
                    <w:tc>
                      <w:tcPr>
                        <w:tcW w:w="1577" w:type="dxa"/>
                      </w:tcPr>
                      <w:p w:rsidR="001035AE" w:rsidRPr="001D28AA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К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ө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кшетау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К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ө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кшетау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,Горьк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ий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21А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1D28AA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8(7162)72-12-32, 72-15-70</w:t>
                        </w:r>
                      </w:p>
                    </w:tc>
                  </w:tr>
                  <w:tr w:rsidR="001035AE" w:rsidRPr="00A11CD4" w:rsidTr="001035AE">
                    <w:tc>
                      <w:tcPr>
                        <w:tcW w:w="1577" w:type="dxa"/>
                      </w:tcPr>
                      <w:p w:rsidR="001035AE" w:rsidRPr="001D28AA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gramStart"/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Б</w:t>
                        </w:r>
                        <w:proofErr w:type="gram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ұ</w:t>
                        </w:r>
                        <w:r w:rsidRPr="001D28AA">
                          <w:rPr>
                            <w:sz w:val="16"/>
                            <w:szCs w:val="16"/>
                            <w:lang w:val="ru-RU" w:eastAsia="ru-RU"/>
                          </w:rPr>
                          <w:t>ланд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ы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proofErr w:type="gram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Б</w:t>
                        </w:r>
                        <w:proofErr w:type="gram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ұ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ланд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ыауданы</w:t>
                        </w:r>
                        <w:proofErr w:type="spell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Макинск</w:t>
                        </w:r>
                        <w:proofErr w:type="spell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қ., 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Клубная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к.,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32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A11CD4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8(71646)22347</w:t>
                        </w:r>
                      </w:p>
                    </w:tc>
                  </w:tr>
                  <w:tr w:rsidR="001035AE" w:rsidRPr="00A11CD4" w:rsidTr="001035AE">
                    <w:tc>
                      <w:tcPr>
                        <w:tcW w:w="1577" w:type="dxa"/>
                      </w:tcPr>
                      <w:p w:rsidR="001035AE" w:rsidRPr="00A11CD4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Е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ң</w:t>
                        </w: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бекшел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дер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A11CD4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Е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ңбекшел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дер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ауданы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,Степняк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қ., </w:t>
                        </w:r>
                        <w:proofErr w:type="spellStart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Аблай</w:t>
                        </w:r>
                        <w:proofErr w:type="spell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-Хан к.</w:t>
                        </w: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10(а)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A11CD4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8(71639)21100</w:t>
                        </w:r>
                      </w:p>
                    </w:tc>
                  </w:tr>
                  <w:tr w:rsidR="001035AE" w:rsidRPr="00A11CD4" w:rsidTr="001035AE">
                    <w:tc>
                      <w:tcPr>
                        <w:tcW w:w="1577" w:type="dxa"/>
                      </w:tcPr>
                      <w:p w:rsidR="001035AE" w:rsidRPr="00A11CD4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Жар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қайын</w:t>
                        </w:r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Жар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қ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а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йынауданы,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Державинск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қ., </w:t>
                        </w: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Ниязбаева</w:t>
                        </w:r>
                        <w:proofErr w:type="spell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35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A11CD4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8(71648)91358</w:t>
                        </w:r>
                      </w:p>
                    </w:tc>
                  </w:tr>
                  <w:tr w:rsidR="001035AE" w:rsidRPr="00A11CD4" w:rsidTr="001035AE">
                    <w:tc>
                      <w:tcPr>
                        <w:tcW w:w="1577" w:type="dxa"/>
                      </w:tcPr>
                      <w:p w:rsidR="001035AE" w:rsidRPr="00A11CD4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Зеренд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і</w:t>
                        </w:r>
                        <w:proofErr w:type="spellEnd"/>
                      </w:p>
                    </w:tc>
                    <w:tc>
                      <w:tcPr>
                        <w:tcW w:w="2075" w:type="dxa"/>
                      </w:tcPr>
                      <w:p w:rsidR="001035AE" w:rsidRPr="001035AE" w:rsidRDefault="001035AE" w:rsidP="00A11CD4">
                        <w:pPr>
                          <w:spacing w:after="0" w:line="240" w:lineRule="auto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proofErr w:type="spellStart"/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Зеренд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іауданы</w:t>
                        </w:r>
                        <w:proofErr w:type="spellEnd"/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Зеренда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с., 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Мира</w:t>
                        </w:r>
                        <w:r w:rsid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 xml:space="preserve"> к.</w:t>
                        </w:r>
                        <w:r w:rsidRPr="001035AE">
                          <w:rPr>
                            <w:sz w:val="16"/>
                            <w:szCs w:val="16"/>
                            <w:lang w:val="ru-RU" w:eastAsia="ru-RU"/>
                          </w:rPr>
                          <w:t>, 61</w:t>
                        </w:r>
                      </w:p>
                    </w:tc>
                    <w:tc>
                      <w:tcPr>
                        <w:tcW w:w="1186" w:type="dxa"/>
                      </w:tcPr>
                      <w:p w:rsidR="001035AE" w:rsidRPr="00A11CD4" w:rsidRDefault="001035AE" w:rsidP="00CD5CBE">
                        <w:pPr>
                          <w:spacing w:after="0" w:line="240" w:lineRule="auto"/>
                          <w:jc w:val="center"/>
                          <w:rPr>
                            <w:sz w:val="16"/>
                            <w:szCs w:val="16"/>
                            <w:lang w:val="ru-RU" w:eastAsia="ru-RU"/>
                          </w:rPr>
                        </w:pPr>
                        <w:r w:rsidRPr="00A11CD4">
                          <w:rPr>
                            <w:sz w:val="16"/>
                            <w:szCs w:val="16"/>
                            <w:lang w:val="ru-RU" w:eastAsia="ru-RU"/>
                          </w:rPr>
                          <w:t>8(71632)22438</w:t>
                        </w:r>
                      </w:p>
                    </w:tc>
                  </w:tr>
                </w:tbl>
                <w:p w:rsidR="005D6FD9" w:rsidRPr="001E3B1A" w:rsidRDefault="005D6FD9" w:rsidP="001E3B1A">
                  <w:pPr>
                    <w:spacing w:after="0" w:line="240" w:lineRule="auto"/>
                    <w:rPr>
                      <w:rFonts w:cs="Arial"/>
                      <w:b/>
                      <w:color w:val="auto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>
        <w:pict>
          <v:shape id="_x0000_s1028" type="#_x0000_t202" style="position:absolute;left:0;text-align:left;margin-left:302.85pt;margin-top:501.4pt;width:208.9pt;height:74.7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28;mso-column-margin:5.7pt" inset="2.85pt,2.85pt,2.85pt,2.85pt">
              <w:txbxContent>
                <w:p w:rsidR="0092057A" w:rsidRPr="00E744A2" w:rsidRDefault="0092057A" w:rsidP="0092057A">
                  <w:pPr>
                    <w:pStyle w:val="21"/>
                    <w:jc w:val="left"/>
                    <w:rPr>
                      <w:rFonts w:ascii="Times New Roman" w:hAnsi="Times New Roman" w:cs="Times New Roman"/>
                      <w:sz w:val="18"/>
                      <w:szCs w:val="18"/>
                      <w:lang w:val="ru-RU"/>
                    </w:rPr>
                  </w:pPr>
                </w:p>
                <w:p w:rsidR="0092057A" w:rsidRPr="003A1A56" w:rsidRDefault="0092057A" w:rsidP="0092057A">
                  <w:pPr>
                    <w:pStyle w:val="21"/>
                    <w:jc w:val="left"/>
                    <w:rPr>
                      <w:lang w:val="ru-RU"/>
                    </w:rPr>
                  </w:pPr>
                </w:p>
                <w:p w:rsidR="00A537EB" w:rsidRPr="003A1A56" w:rsidRDefault="00A537EB" w:rsidP="0092057A">
                  <w:pPr>
                    <w:pStyle w:val="21"/>
                    <w:jc w:val="both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left:0;text-align:left;margin-left:65.25pt;margin-top:548.6pt;width:167.75pt;height:2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1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left:0;text-align:left;margin-left:302.85pt;margin-top:230.1pt;width:208.9pt;height:171.4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4;mso-column-margin:5.7pt" inset="2.85pt,2.85pt,2.85pt,2.85pt">
              <w:txbxContent>
                <w:p w:rsidR="00A537EB" w:rsidRPr="00FF0996" w:rsidRDefault="00A537EB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576.7pt;margin-top:548.6pt;width:239.3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29;mso-column-margin:5.7pt;mso-fit-shape-to-text:t" inset="2.85pt,2.85pt,2.85pt,2.85pt">
              <w:txbxContent>
                <w:p w:rsidR="00A537EB" w:rsidRPr="004F58FD" w:rsidRDefault="00A537EB" w:rsidP="004F58FD">
                  <w:pPr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left:0;text-align:left;margin-left:198.55pt;margin-top:18.35pt;width:167.75pt;height:33.8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2;mso-column-margin:5.7pt;mso-fit-shape-to-text:t" inset="2.85pt,2.85pt,2.85pt,2.85pt">
              <w:txbxContent>
                <w:p w:rsidR="00A537EB" w:rsidRPr="00CC4309" w:rsidRDefault="00A537EB" w:rsidP="00CC4309"/>
              </w:txbxContent>
            </v:textbox>
            <w10:wrap anchorx="page" anchory="page"/>
          </v:shape>
        </w:pict>
      </w:r>
      <w:r>
        <w:pict>
          <v:shape id="_x0000_s1026" type="#_x0000_t202" style="position:absolute;left:0;text-align:left;margin-left:348.95pt;margin-top:513.95pt;width:78.95pt;height:49.65pt;z-index:251645952;mso-wrap-style:none;mso-position-horizontal-relative:page;mso-position-vertical-relative:page" filled="f" stroked="f">
            <v:textbox style="mso-next-textbox:#_x0000_s1026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  <w:r>
        <w:pict>
          <v:shape id="_x0000_s1030" type="#_x0000_t202" style="position:absolute;left:0;text-align:left;margin-left:576.7pt;margin-top:119.6pt;width:168.5pt;height:39.3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0;mso-column-margin:5.7pt;mso-fit-shape-to-text:t" inset="2.85pt,2.85pt,2.85pt,2.85pt">
              <w:txbxContent>
                <w:p w:rsidR="00A537EB" w:rsidRPr="002C5A26" w:rsidRDefault="00A537EB" w:rsidP="002C5A26"/>
              </w:txbxContent>
            </v:textbox>
            <w10:wrap anchorx="page" anchory="page"/>
          </v:shape>
        </w:pict>
      </w:r>
      <w:r>
        <w:pict>
          <v:rect id="_x0000_s1027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  <w:r>
        <w:lastRenderedPageBreak/>
        <w:pict>
          <v:shape id="_x0000_s1037" type="#_x0000_t202" style="position:absolute;left:0;text-align:left;margin-left:585.9pt;margin-top:14.15pt;width:232.45pt;height:561.5pt;z-index:251661312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7;mso-column-margin:5.7pt" inset="2.85pt,2.85pt,2.85pt,2.85pt">
              <w:txbxContent>
                <w:p w:rsidR="00750375" w:rsidRDefault="00750375" w:rsidP="00CF09FE">
                  <w:pPr>
                    <w:shd w:val="clear" w:color="auto" w:fill="FFFFFF" w:themeFill="background1"/>
                    <w:spacing w:after="0"/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3408A7" w:rsidRDefault="00C50D99" w:rsidP="00CF09FE">
                  <w:pPr>
                    <w:shd w:val="clear" w:color="auto" w:fill="FFFFFF" w:themeFill="background1"/>
                    <w:spacing w:after="0"/>
                    <w:jc w:val="center"/>
                    <w:rPr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Сұрақтар</w:t>
                  </w:r>
                  <w:proofErr w:type="spellEnd"/>
                  <w:r w:rsidR="003408A7">
                    <w:rPr>
                      <w:b/>
                      <w:sz w:val="20"/>
                      <w:szCs w:val="20"/>
                      <w:lang w:val="ru-RU"/>
                    </w:rPr>
                    <w:t xml:space="preserve"> – 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жауаптар</w:t>
                  </w:r>
                  <w:proofErr w:type="spellEnd"/>
                  <w:r w:rsidR="003408A7">
                    <w:rPr>
                      <w:b/>
                      <w:sz w:val="20"/>
                      <w:szCs w:val="20"/>
                      <w:lang w:val="ru-RU"/>
                    </w:rPr>
                    <w:t>:</w:t>
                  </w:r>
                </w:p>
                <w:p w:rsidR="00EA59D5" w:rsidRDefault="00EA59D5" w:rsidP="003408A7">
                  <w:pPr>
                    <w:shd w:val="clear" w:color="auto" w:fill="FFFFFF" w:themeFill="background1"/>
                    <w:spacing w:after="0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3408A7" w:rsidRDefault="00C50D99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i/>
                      <w:sz w:val="20"/>
                      <w:szCs w:val="20"/>
                      <w:lang w:val="ru-RU"/>
                    </w:rPr>
                    <w:t>Қаңдай</w:t>
                  </w:r>
                  <w:proofErr w:type="spellEnd"/>
                  <w:r w:rsidR="00CF09FE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lang w:val="ru-RU"/>
                    </w:rPr>
                    <w:t>табыс</w:t>
                  </w:r>
                  <w:proofErr w:type="spellEnd"/>
                  <w:r w:rsidR="00CF09FE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lang w:val="ru-RU"/>
                    </w:rPr>
                    <w:t>түрлері</w:t>
                  </w:r>
                  <w:proofErr w:type="spellEnd"/>
                  <w:r w:rsidR="00CF09FE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lang w:val="ru-RU"/>
                    </w:rPr>
                    <w:t>жарияетуге</w:t>
                  </w:r>
                  <w:proofErr w:type="spellEnd"/>
                  <w:r w:rsidR="00CF09FE">
                    <w:rPr>
                      <w:i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lang w:val="ru-RU"/>
                    </w:rPr>
                    <w:t>жатады</w:t>
                  </w:r>
                  <w:proofErr w:type="spellEnd"/>
                  <w:r w:rsidR="003408A7" w:rsidRPr="00327B96">
                    <w:rPr>
                      <w:i/>
                      <w:sz w:val="20"/>
                      <w:szCs w:val="20"/>
                      <w:lang w:val="ru-RU"/>
                    </w:rPr>
                    <w:t>?</w:t>
                  </w:r>
                </w:p>
                <w:p w:rsidR="00CF09FE" w:rsidRPr="00327B96" w:rsidRDefault="00CF09FE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lang w:val="ru-RU"/>
                    </w:rPr>
                  </w:pPr>
                </w:p>
                <w:p w:rsidR="008D768E" w:rsidRDefault="008D768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2014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жылдын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1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қаңтарына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дейін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алынған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және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0"/>
                      <w:szCs w:val="20"/>
                      <w:lang w:val="ru-RU"/>
                    </w:rPr>
                    <w:t>заңды</w:t>
                  </w:r>
                  <w:proofErr w:type="spellEnd"/>
                  <w:proofErr w:type="gram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айналымнан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шығарылған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және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бұрындасалықтөленбеген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барлық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табыстүрлері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болып</w:t>
                  </w:r>
                  <w:proofErr w:type="spellEnd"/>
                  <w:r w:rsidR="00CF09FE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табылады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3408A7" w:rsidRDefault="008D768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Берілген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217720">
                    <w:rPr>
                      <w:sz w:val="20"/>
                      <w:szCs w:val="20"/>
                      <w:lang w:val="ru-RU"/>
                    </w:rPr>
                    <w:t>ж</w:t>
                  </w:r>
                  <w:r>
                    <w:rPr>
                      <w:sz w:val="20"/>
                      <w:szCs w:val="20"/>
                      <w:lang w:val="ru-RU"/>
                    </w:rPr>
                    <w:t>ағдай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217720">
                    <w:rPr>
                      <w:sz w:val="20"/>
                      <w:szCs w:val="20"/>
                      <w:lang w:val="ru-RU"/>
                    </w:rPr>
                    <w:t>ж</w:t>
                  </w:r>
                  <w:r>
                    <w:rPr>
                      <w:sz w:val="20"/>
                      <w:szCs w:val="20"/>
                      <w:lang w:val="ru-RU"/>
                    </w:rPr>
                    <w:t>еке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="00217720">
                    <w:rPr>
                      <w:sz w:val="20"/>
                      <w:szCs w:val="20"/>
                      <w:lang w:val="ru-RU"/>
                    </w:rPr>
                    <w:t>т</w:t>
                  </w:r>
                  <w:r>
                    <w:rPr>
                      <w:sz w:val="20"/>
                      <w:szCs w:val="20"/>
                      <w:lang w:val="ru-RU"/>
                    </w:rPr>
                    <w:t>абыс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көздері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немесе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жеке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тұлғаға</w:t>
                  </w:r>
                  <w:r w:rsidR="00217720">
                    <w:rPr>
                      <w:sz w:val="20"/>
                      <w:szCs w:val="20"/>
                      <w:lang w:val="ru-RU"/>
                    </w:rPr>
                    <w:t>т</w:t>
                  </w:r>
                  <w:r>
                    <w:rPr>
                      <w:sz w:val="20"/>
                      <w:szCs w:val="20"/>
                      <w:lang w:val="ru-RU"/>
                    </w:rPr>
                    <w:t>өленген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жалақы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табысынан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салық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төленбеген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табыстарғада</w:t>
                  </w:r>
                  <w:proofErr w:type="spellEnd"/>
                  <w:r w:rsidR="00217720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таралады</w:t>
                  </w:r>
                  <w:proofErr w:type="spellEnd"/>
                  <w:r w:rsidR="003408A7" w:rsidRPr="00E37907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EA59D5" w:rsidRDefault="00EA59D5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CF09FE" w:rsidRPr="00E37907" w:rsidRDefault="00CF09F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408A7" w:rsidRDefault="008D768E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Салықтық</w:t>
                  </w:r>
                  <w:proofErr w:type="spellEnd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амнистия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дегеніміз</w:t>
                  </w:r>
                  <w:proofErr w:type="spellEnd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не</w:t>
                  </w:r>
                  <w:r w:rsidR="003408A7"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?</w:t>
                  </w:r>
                </w:p>
                <w:p w:rsidR="00CF09FE" w:rsidRPr="00E37907" w:rsidRDefault="00CF09FE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8D768E" w:rsidRDefault="008D768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Салықтық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амнистия</w:t>
                  </w:r>
                  <w:r w:rsidR="003408A7" w:rsidRPr="00E37907">
                    <w:rPr>
                      <w:sz w:val="20"/>
                      <w:szCs w:val="20"/>
                      <w:lang w:val="ru-RU"/>
                    </w:rPr>
                    <w:t xml:space="preserve"> –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Жарияеті</w:t>
                  </w:r>
                  <w:proofErr w:type="gramStart"/>
                  <w:r>
                    <w:rPr>
                      <w:sz w:val="20"/>
                      <w:szCs w:val="20"/>
                      <w:lang w:val="ru-RU"/>
                    </w:rPr>
                    <w:t>лген</w:t>
                  </w:r>
                  <w:proofErr w:type="spellEnd"/>
                  <w:proofErr w:type="gram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ақшалай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қаражаттарға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немесе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жарияетуге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жұмсалған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ақшалай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қаражаттарға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10 </w:t>
                  </w:r>
                  <w:r w:rsidRPr="00E37907">
                    <w:rPr>
                      <w:sz w:val="20"/>
                      <w:szCs w:val="20"/>
                      <w:lang w:val="ru-RU"/>
                    </w:rPr>
                    <w:t>%</w:t>
                  </w:r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жеке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табыссалығынан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босату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процесі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Салықтық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амнистияға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мүлігін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еткен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барлық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тұлғалар</w:t>
                  </w:r>
                  <w:proofErr w:type="spellEnd"/>
                  <w:r w:rsidR="000E07DD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жатады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EA59D5" w:rsidRDefault="00EA59D5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CF09FE" w:rsidRDefault="00CF09F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408A7" w:rsidRDefault="008D768E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Қ</w:t>
                  </w:r>
                  <w:proofErr w:type="gram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ай</w:t>
                  </w:r>
                  <w:proofErr w:type="spellEnd"/>
                  <w:proofErr w:type="gram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кездерде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шетелде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орналасқан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мүлікті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жарияету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қажет</w:t>
                  </w:r>
                  <w:proofErr w:type="spellEnd"/>
                  <w:r w:rsidR="003408A7"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?</w:t>
                  </w:r>
                </w:p>
                <w:p w:rsidR="00CF09FE" w:rsidRPr="00E37907" w:rsidRDefault="00CF09FE" w:rsidP="00CF09FE">
                  <w:pPr>
                    <w:shd w:val="clear" w:color="auto" w:fill="FFFFFF" w:themeFill="background1"/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8D768E" w:rsidRDefault="008D768E" w:rsidP="00CF09FE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Егерде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берліген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мүлік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заңғақарама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–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қайшы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жолмен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пайда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болса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жарияетуге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кеңес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беріледі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.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Бұл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ретте</w:t>
                  </w:r>
                  <w:proofErr w:type="spellEnd"/>
                  <w:proofErr w:type="gramStart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З</w:t>
                  </w:r>
                  <w:proofErr w:type="gramEnd"/>
                  <w:r>
                    <w:rPr>
                      <w:sz w:val="20"/>
                      <w:szCs w:val="20"/>
                      <w:lang w:val="ru-RU"/>
                    </w:rPr>
                    <w:t>аң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әкімшілік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қылмыстық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жауапкершілік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пен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салықтөлеуден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босатады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EA59D5" w:rsidRDefault="00EA59D5" w:rsidP="00CF09FE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CF09FE" w:rsidRDefault="00CF09FE" w:rsidP="00CF09FE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</w:p>
                <w:p w:rsidR="00327B96" w:rsidRDefault="008D768E" w:rsidP="00CF09FE">
                  <w:pPr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Ескі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ережемен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тө</w:t>
                  </w:r>
                  <w:proofErr w:type="gram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ленген</w:t>
                  </w:r>
                  <w:proofErr w:type="spellEnd"/>
                  <w:proofErr w:type="gram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ақша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сомалары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қайтарылады</w:t>
                  </w:r>
                  <w:proofErr w:type="spellEnd"/>
                  <w:r w:rsidR="00527DD2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ма</w:t>
                  </w:r>
                  <w:proofErr w:type="spellEnd"/>
                  <w:r w:rsidR="00E37907" w:rsidRPr="00E37907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?</w:t>
                  </w:r>
                </w:p>
                <w:p w:rsidR="00CF09FE" w:rsidRPr="00E37907" w:rsidRDefault="00CF09FE" w:rsidP="00CF09FE">
                  <w:pPr>
                    <w:spacing w:after="0" w:line="24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</w:p>
                <w:p w:rsidR="00E37907" w:rsidRPr="00E37907" w:rsidRDefault="00B95EE3" w:rsidP="00CF09FE">
                  <w:pPr>
                    <w:spacing w:after="0" w:line="240" w:lineRule="auto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Еңген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өзгерістерден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кейін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>,</w:t>
                  </w:r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ескі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жарияету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ережелерімен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жарияету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үшін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бюджетке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төленген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сомалар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</w:t>
                  </w:r>
                  <w:r w:rsidR="00527DD2">
                    <w:rPr>
                      <w:sz w:val="20"/>
                      <w:szCs w:val="20"/>
                      <w:lang w:val="ru-RU"/>
                    </w:rPr>
                    <w:t>азакстан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ru-RU"/>
                    </w:rPr>
                    <w:t>Р</w:t>
                  </w:r>
                  <w:r w:rsidR="00527DD2">
                    <w:rPr>
                      <w:sz w:val="20"/>
                      <w:szCs w:val="20"/>
                      <w:lang w:val="ru-RU"/>
                    </w:rPr>
                    <w:t>еспублика</w:t>
                  </w:r>
                  <w:r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заңнамасынасай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мемлекеттік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0"/>
                      <w:szCs w:val="20"/>
                      <w:lang w:val="ru-RU"/>
                    </w:rPr>
                    <w:t>к</w:t>
                  </w:r>
                  <w:proofErr w:type="gramEnd"/>
                  <w:r>
                    <w:rPr>
                      <w:sz w:val="20"/>
                      <w:szCs w:val="20"/>
                      <w:lang w:val="ru-RU"/>
                    </w:rPr>
                    <w:t>ірістер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органдарымен</w:t>
                  </w:r>
                  <w:proofErr w:type="spellEnd"/>
                  <w:r w:rsidR="00527DD2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ru-RU"/>
                    </w:rPr>
                    <w:t>қайтары</w:t>
                  </w:r>
                  <w:r w:rsidR="00527DD2">
                    <w:rPr>
                      <w:sz w:val="20"/>
                      <w:szCs w:val="20"/>
                      <w:lang w:val="ru-RU"/>
                    </w:rPr>
                    <w:t>ла</w:t>
                  </w:r>
                  <w:r>
                    <w:rPr>
                      <w:sz w:val="20"/>
                      <w:szCs w:val="20"/>
                      <w:lang w:val="ru-RU"/>
                    </w:rPr>
                    <w:t>ды</w:t>
                  </w:r>
                  <w:proofErr w:type="spellEnd"/>
                  <w:r>
                    <w:rPr>
                      <w:sz w:val="20"/>
                      <w:szCs w:val="20"/>
                      <w:lang w:val="ru-RU"/>
                    </w:rPr>
                    <w:t xml:space="preserve">. </w:t>
                  </w:r>
                </w:p>
                <w:p w:rsidR="00540F1E" w:rsidRDefault="00540F1E" w:rsidP="00CF09FE">
                  <w:pPr>
                    <w:shd w:val="clear" w:color="auto" w:fill="FFFFFF" w:themeFill="background1"/>
                    <w:spacing w:after="0" w:line="240" w:lineRule="auto"/>
                    <w:rPr>
                      <w:szCs w:val="20"/>
                      <w:lang w:val="ru-RU"/>
                    </w:rPr>
                  </w:pPr>
                </w:p>
                <w:p w:rsidR="00C6447E" w:rsidRPr="00C6447E" w:rsidRDefault="00C6447E" w:rsidP="00CF09FE">
                  <w:pPr>
                    <w:spacing w:after="0" w:line="240" w:lineRule="auto"/>
                    <w:rPr>
                      <w:szCs w:val="20"/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038" type="#_x0000_t202" style="position:absolute;left:0;text-align:left;margin-left:19.05pt;margin-top:14.15pt;width:242.15pt;height:561.5pt;z-index:251664384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38;mso-column-margin:5.7pt" inset="2.85pt,2.85pt,2.85pt,2.85pt">
              <w:txbxContent>
                <w:p w:rsidR="0080455C" w:rsidRPr="003408A7" w:rsidRDefault="00A475FA" w:rsidP="003408A7">
                  <w:pPr>
                    <w:spacing w:after="0" w:line="240" w:lineRule="auto"/>
                    <w:ind w:firstLine="720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Жария</w:t>
                  </w:r>
                  <w:proofErr w:type="spellEnd"/>
                  <w:r w:rsidR="00DC6BAA">
                    <w:rPr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ету</w:t>
                  </w:r>
                  <w:proofErr w:type="spellEnd"/>
                  <w:r w:rsidR="00187E6E" w:rsidRPr="003408A7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proofErr w:type="gramStart"/>
                  <w:r w:rsidR="00187E6E" w:rsidRPr="003408A7">
                    <w:rPr>
                      <w:sz w:val="20"/>
                      <w:szCs w:val="20"/>
                      <w:lang w:val="ru-RU"/>
                    </w:rPr>
                    <w:t>–</w:t>
                  </w:r>
                  <w:r w:rsidR="00A419E4">
                    <w:rPr>
                      <w:sz w:val="20"/>
                      <w:szCs w:val="20"/>
                      <w:lang w:val="kk-KZ"/>
                    </w:rPr>
                    <w:t>т</w:t>
                  </w:r>
                  <w:proofErr w:type="gramEnd"/>
                  <w:r w:rsidR="00A419E4">
                    <w:rPr>
                      <w:sz w:val="20"/>
                      <w:szCs w:val="20"/>
                      <w:lang w:val="kk-KZ"/>
                    </w:rPr>
                    <w:t xml:space="preserve">абыстарды жасырып қалу мақсатында бұрын экономикалық айналымнан шығарылған </w:t>
                  </w:r>
                  <w:r>
                    <w:rPr>
                      <w:sz w:val="20"/>
                      <w:szCs w:val="20"/>
                      <w:lang w:val="kk-KZ"/>
                    </w:rPr>
                    <w:t>мүлікке мемлекет құқығын тану</w:t>
                  </w:r>
                  <w:r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9B4386" w:rsidRPr="003408A7" w:rsidRDefault="00A475FA" w:rsidP="00810F36">
                  <w:pPr>
                    <w:spacing w:after="0" w:line="360" w:lineRule="auto"/>
                    <w:rPr>
                      <w:b/>
                      <w:sz w:val="20"/>
                      <w:szCs w:val="20"/>
                      <w:lang w:val="kk-KZ"/>
                    </w:rPr>
                  </w:pPr>
                  <w:r>
                    <w:rPr>
                      <w:b/>
                      <w:sz w:val="20"/>
                      <w:szCs w:val="20"/>
                      <w:lang w:val="ru-RU"/>
                    </w:rPr>
                    <w:t>Жарияетугежататынмүлік</w:t>
                  </w:r>
                  <w:r w:rsidR="009B4386" w:rsidRPr="003408A7">
                    <w:rPr>
                      <w:b/>
                      <w:sz w:val="20"/>
                      <w:szCs w:val="20"/>
                      <w:lang w:val="kk-KZ"/>
                    </w:rPr>
                    <w:t>:</w:t>
                  </w:r>
                </w:p>
                <w:p w:rsidR="009B4386" w:rsidRPr="003408A7" w:rsidRDefault="00A475FA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Шетелдегі және ҚР ақша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3408A7" w:rsidRDefault="00A475FA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Шетелдегі және ҚР бағалы қағаздар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3408A7" w:rsidRDefault="00A475FA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Шетелдегі және ҚР басқа тұлғаға ресімделген мүлік</w:t>
                  </w:r>
                </w:p>
                <w:p w:rsidR="009B4386" w:rsidRPr="003408A7" w:rsidRDefault="00501D34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ҚР тыс орналасқан жылжымайтын мүлік</w:t>
                  </w:r>
                </w:p>
                <w:p w:rsidR="009B4386" w:rsidRPr="003408A7" w:rsidRDefault="00501D34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ҚР тиісті ресімделген жылжымайтын мүлік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501D34" w:rsidRDefault="00501D34" w:rsidP="00501D34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ҚР тиісті ресімделмеген жылжымайтын мүлік</w:t>
                  </w:r>
                  <w:r w:rsidR="009B4386" w:rsidRPr="00501D34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3408A7" w:rsidRDefault="00B90CB0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ҚР және одан тыс жарғылық капиталындағы үлесі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3408A7" w:rsidRDefault="00B90CB0" w:rsidP="00810F36">
                  <w:pPr>
                    <w:spacing w:after="0" w:line="360" w:lineRule="auto"/>
                    <w:rPr>
                      <w:b/>
                      <w:sz w:val="20"/>
                      <w:szCs w:val="20"/>
                      <w:lang w:val="kk-KZ"/>
                    </w:rPr>
                  </w:pPr>
                  <w:r>
                    <w:rPr>
                      <w:b/>
                      <w:sz w:val="20"/>
                      <w:szCs w:val="20"/>
                      <w:lang w:val="kk-KZ"/>
                    </w:rPr>
                    <w:t>Декларацияны қарастыру уақы</w:t>
                  </w:r>
                  <w:r w:rsidR="00934939">
                    <w:rPr>
                      <w:b/>
                      <w:sz w:val="20"/>
                      <w:szCs w:val="20"/>
                      <w:lang w:val="kk-KZ"/>
                    </w:rPr>
                    <w:t>ты</w:t>
                  </w:r>
                  <w:r>
                    <w:rPr>
                      <w:sz w:val="20"/>
                      <w:szCs w:val="20"/>
                      <w:lang w:val="kk-KZ"/>
                    </w:rPr>
                    <w:t xml:space="preserve"> (құжаттар</w:t>
                  </w:r>
                  <w:r w:rsidR="00934939">
                    <w:rPr>
                      <w:sz w:val="20"/>
                      <w:szCs w:val="20"/>
                      <w:lang w:val="kk-KZ"/>
                    </w:rPr>
                    <w:t>ын</w:t>
                  </w:r>
                  <w:r w:rsidR="009B4386" w:rsidRPr="003408A7">
                    <w:rPr>
                      <w:sz w:val="20"/>
                      <w:szCs w:val="20"/>
                      <w:lang w:val="kk-KZ"/>
                    </w:rPr>
                    <w:t>)</w:t>
                  </w:r>
                  <w:r>
                    <w:rPr>
                      <w:sz w:val="20"/>
                      <w:szCs w:val="20"/>
                      <w:lang w:val="kk-KZ"/>
                    </w:rPr>
                    <w:t xml:space="preserve"> және алымдар</w:t>
                  </w:r>
                  <w:r w:rsidR="009B4386" w:rsidRPr="003408A7">
                    <w:rPr>
                      <w:b/>
                      <w:sz w:val="20"/>
                      <w:szCs w:val="20"/>
                      <w:lang w:val="kk-KZ"/>
                    </w:rPr>
                    <w:t>:</w:t>
                  </w:r>
                </w:p>
                <w:p w:rsidR="00C9236A" w:rsidRPr="003408A7" w:rsidRDefault="00934939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Қазақстандағы ресімделмеген жылжымайтын объектіні жария ету – алым0%, құжаттарды қарастыру мерзімі -30 күн</w:t>
                  </w:r>
                  <w:r w:rsidR="00C9236A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.</w:t>
                  </w:r>
                </w:p>
                <w:p w:rsidR="009B4386" w:rsidRPr="003408A7" w:rsidRDefault="00934939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Шетелдегі мүлікті жария ету – алым 10 %, декларацияны қарастыру мерзімі  5 жұмыс күні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;</w:t>
                  </w:r>
                </w:p>
                <w:p w:rsidR="009B4386" w:rsidRPr="003408A7" w:rsidRDefault="00952ECC" w:rsidP="00952ECC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ҚР мүлікті жария ету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алым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0%, </w:t>
                  </w:r>
                  <w:r w:rsidRPr="00952ECC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декларацияны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</w:t>
                  </w:r>
                  <w:r w:rsidRPr="00952ECC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арастыру мерзімі  5 ж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ұ</w:t>
                  </w:r>
                  <w:r w:rsidRPr="00952ECC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мыс к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ү</w:t>
                  </w:r>
                  <w:r w:rsidRPr="00952ECC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ні;</w:t>
                  </w:r>
                </w:p>
                <w:p w:rsidR="00C9236A" w:rsidRPr="003408A7" w:rsidRDefault="00284C87" w:rsidP="00810F36">
                  <w:pPr>
                    <w:pStyle w:val="ad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ҚР және шетелдегі ақшалай қаражаттарды жария ету 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–</w:t>
                  </w:r>
                </w:p>
                <w:p w:rsidR="00C9236A" w:rsidRPr="003408A7" w:rsidRDefault="009B4386" w:rsidP="00810F36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1) </w:t>
                  </w:r>
                  <w:r w:rsid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банкке толық соманы салуда </w:t>
                  </w:r>
                  <w:r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- </w:t>
                  </w:r>
                  <w:r w:rsidR="00284C87"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алым 0%, декларацияны </w:t>
                  </w:r>
                  <w:r w:rsid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</w:t>
                  </w:r>
                  <w:r w:rsidR="00284C87"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арастыру мерзімі  5 ж</w:t>
                  </w:r>
                  <w:r w:rsid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ұ</w:t>
                  </w:r>
                  <w:r w:rsidR="00284C87"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мыс к</w:t>
                  </w:r>
                  <w:r w:rsid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ү</w:t>
                  </w:r>
                  <w:r w:rsidR="00284C87"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ні;</w:t>
                  </w:r>
                </w:p>
                <w:p w:rsidR="00284C87" w:rsidRPr="003408A7" w:rsidRDefault="00284C87" w:rsidP="00284C87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2) банкке салмай – алым</w:t>
                  </w:r>
                  <w:r w:rsidR="009B4386" w:rsidRPr="003408A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 10 %, </w:t>
                  </w:r>
                  <w:r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 xml:space="preserve">декларацияны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</w:t>
                  </w:r>
                  <w:r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арастыру мерзімі  5 ж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ұ</w:t>
                  </w:r>
                  <w:r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мыс к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ү</w:t>
                  </w:r>
                  <w:r w:rsidRPr="00284C87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ні;</w:t>
                  </w:r>
                </w:p>
                <w:p w:rsidR="009B4386" w:rsidRPr="003408A7" w:rsidRDefault="009B4386" w:rsidP="00810F36">
                  <w:pPr>
                    <w:pStyle w:val="ad"/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9B4386" w:rsidRDefault="009B4386" w:rsidP="0080455C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lang w:val="ru-RU"/>
                    </w:rPr>
                  </w:pPr>
                </w:p>
                <w:p w:rsidR="001A7649" w:rsidRPr="001A7649" w:rsidRDefault="001A7649" w:rsidP="001A7649">
                  <w:pPr>
                    <w:tabs>
                      <w:tab w:val="left" w:pos="0"/>
                    </w:tabs>
                    <w:spacing w:after="0" w:line="360" w:lineRule="auto"/>
                    <w:rPr>
                      <w:lang w:val="ru-RU"/>
                    </w:rPr>
                  </w:pPr>
                </w:p>
                <w:p w:rsidR="001A7649" w:rsidRPr="001A7649" w:rsidRDefault="001A7649">
                  <w:pPr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  <w:lang w:val="ru-RU" w:eastAsia="ru-RU"/>
        </w:rPr>
        <w:pict>
          <v:shape id="_x0000_s1041" type="#_x0000_t202" style="position:absolute;left:0;text-align:left;margin-left:298.6pt;margin-top:14.15pt;width:248.1pt;height:561.5pt;z-index:251670528;visibility:visible;mso-wrap-edited:f;mso-wrap-distance-left:2.88pt;mso-wrap-distance-top:2.88pt;mso-wrap-distance-right:2.88pt;mso-wrap-distance-bottom:2.88pt;mso-position-horizontal-relative:page;mso-position-vertical-relative:page" fillcolor="white [3201]" strokecolor="#4f81bd [3204]" strokeweight="2.5pt" insetpen="t" o:cliptowrap="t">
            <v:shadow color="#868686"/>
            <o:lock v:ext="edit" shapetype="t"/>
            <v:textbox style="mso-next-textbox:#_x0000_s1041;mso-column-margin:5.7pt" inset="2.85pt,2.85pt,2.85pt,2.85pt">
              <w:txbxContent>
                <w:p w:rsidR="003408A7" w:rsidRPr="003408A7" w:rsidRDefault="00C76F93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sz w:val="20"/>
                      <w:szCs w:val="20"/>
                      <w:lang w:val="ru-RU"/>
                    </w:rPr>
                    <w:t>Қажетті</w:t>
                  </w:r>
                  <w:r w:rsidR="00DC6BAA">
                    <w:rPr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  <w:lang w:val="ru-RU"/>
                    </w:rPr>
                    <w:t>құжаттар</w:t>
                  </w:r>
                  <w:r w:rsidR="003408A7" w:rsidRPr="003408A7">
                    <w:rPr>
                      <w:b/>
                      <w:sz w:val="20"/>
                      <w:szCs w:val="20"/>
                      <w:lang w:val="ru-RU"/>
                    </w:rPr>
                    <w:t>:</w:t>
                  </w:r>
                </w:p>
                <w:p w:rsidR="003408A7" w:rsidRPr="003408A7" w:rsidRDefault="00C76F93" w:rsidP="003408A7">
                  <w:pPr>
                    <w:pStyle w:val="ad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Құжат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жеке куәлік</w:t>
                  </w:r>
                  <w:r w:rsidR="003408A7" w:rsidRPr="0034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  <w:p w:rsidR="003408A7" w:rsidRPr="003408A7" w:rsidRDefault="00C76F93" w:rsidP="003408A7">
                  <w:pPr>
                    <w:pStyle w:val="ad"/>
                    <w:numPr>
                      <w:ilvl w:val="0"/>
                      <w:numId w:val="4"/>
                    </w:numPr>
                    <w:tabs>
                      <w:tab w:val="left" w:pos="0"/>
                    </w:tabs>
                    <w:spacing w:after="0"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Мүлікті жария ету туралы декларациясы</w:t>
                  </w:r>
                  <w:r w:rsidR="003408A7" w:rsidRPr="003408A7">
                    <w:rPr>
                      <w:rFonts w:ascii="Times New Roman" w:hAnsi="Times New Roman" w:cs="Times New Roman"/>
                      <w:sz w:val="20"/>
                      <w:szCs w:val="20"/>
                    </w:rPr>
                    <w:t>;</w:t>
                  </w:r>
                </w:p>
                <w:p w:rsidR="003408A7" w:rsidRPr="00C76F93" w:rsidRDefault="00C76F93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sz w:val="20"/>
                      <w:szCs w:val="20"/>
                      <w:lang w:val="kk-KZ"/>
                    </w:rPr>
                    <w:t>Жария еткен кезде</w:t>
                  </w:r>
                  <w:r w:rsidR="003408A7" w:rsidRPr="00C76F93">
                    <w:rPr>
                      <w:b/>
                      <w:sz w:val="20"/>
                      <w:szCs w:val="20"/>
                      <w:lang w:val="ru-RU"/>
                    </w:rPr>
                    <w:t>:</w:t>
                  </w:r>
                </w:p>
                <w:p w:rsidR="003408A7" w:rsidRPr="00C76F93" w:rsidRDefault="00C76F93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Ақшаны</w:t>
                  </w:r>
                  <w:r w:rsidR="003408A7" w:rsidRPr="00C76F93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3408A7" w:rsidRPr="003408A7" w:rsidRDefault="003408A7" w:rsidP="00875288">
                  <w:pPr>
                    <w:tabs>
                      <w:tab w:val="left" w:pos="0"/>
                    </w:tabs>
                    <w:spacing w:after="0" w:line="360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proofErr w:type="spellStart"/>
                  <w:r w:rsidR="00C76F93">
                    <w:rPr>
                      <w:sz w:val="20"/>
                      <w:szCs w:val="20"/>
                      <w:lang w:val="ru-RU"/>
                    </w:rPr>
                    <w:t>Ағымдағышотқа</w:t>
                  </w:r>
                  <w:proofErr w:type="spellEnd"/>
                  <w:r w:rsidR="00C76F93">
                    <w:rPr>
                      <w:sz w:val="20"/>
                      <w:szCs w:val="20"/>
                      <w:lang w:val="ru-RU"/>
                    </w:rPr>
                    <w:t xml:space="preserve"> салу </w:t>
                  </w:r>
                  <w:proofErr w:type="spellStart"/>
                  <w:r w:rsidR="00C76F93">
                    <w:rPr>
                      <w:sz w:val="20"/>
                      <w:szCs w:val="20"/>
                      <w:lang w:val="ru-RU"/>
                    </w:rPr>
                    <w:t>жолыме</w:t>
                  </w:r>
                  <w:proofErr w:type="gramStart"/>
                  <w:r w:rsidR="00C76F93">
                    <w:rPr>
                      <w:sz w:val="20"/>
                      <w:szCs w:val="20"/>
                      <w:lang w:val="ru-RU"/>
                    </w:rPr>
                    <w:t>н</w:t>
                  </w:r>
                  <w:proofErr w:type="spellEnd"/>
                  <w:r w:rsidRPr="003408A7">
                    <w:rPr>
                      <w:sz w:val="20"/>
                      <w:szCs w:val="20"/>
                      <w:lang w:val="ru-RU"/>
                    </w:rPr>
                    <w:t>–</w:t>
                  </w:r>
                  <w:proofErr w:type="gramEnd"/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</w:t>
                  </w:r>
                  <w:r w:rsidR="00875288">
                    <w:rPr>
                      <w:sz w:val="20"/>
                      <w:szCs w:val="20"/>
                      <w:lang w:val="ru-RU"/>
                    </w:rPr>
                    <w:t>ағымдағышотқасалынғанынемесеаударылғаныдәлелденетінанықтаманыңкөшірмесі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875288">
                    <w:rPr>
                      <w:sz w:val="20"/>
                      <w:szCs w:val="20"/>
                      <w:lang w:val="ru-RU"/>
                    </w:rPr>
                    <w:t>Ағымдағышотқасалмаунемесеаудармаужолымен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 – </w:t>
                  </w:r>
                  <w:r w:rsidR="00875288">
                    <w:rPr>
                      <w:sz w:val="20"/>
                      <w:szCs w:val="20"/>
                      <w:lang w:val="ru-RU"/>
                    </w:rPr>
                    <w:t>алым сомасыныңтөленгенітуралыкүбіртек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3408A7" w:rsidRPr="00327B96" w:rsidRDefault="0098238E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Басқармаүлесі</w:t>
                  </w:r>
                  <w:r w:rsidR="003408A7"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45384E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45384E">
                    <w:rPr>
                      <w:sz w:val="20"/>
                      <w:szCs w:val="20"/>
                      <w:lang w:val="ru-RU"/>
                    </w:rPr>
                    <w:t>Жарияетусубъектісініңменшікқұқығындәлелдейтіннотарияланғанқұжаттынкөшірмесі.</w:t>
                  </w:r>
                </w:p>
                <w:p w:rsidR="003408A7" w:rsidRPr="00327B96" w:rsidRDefault="0045384E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Бағ</w:t>
                  </w:r>
                  <w:proofErr w:type="gramStart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алы</w:t>
                  </w:r>
                  <w:proofErr w:type="gramEnd"/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қағаздар</w:t>
                  </w:r>
                  <w:r w:rsidR="003408A7"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45384E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45384E">
                    <w:rPr>
                      <w:sz w:val="20"/>
                      <w:szCs w:val="20"/>
                      <w:lang w:val="ru-RU"/>
                    </w:rPr>
                    <w:t>Жарияетусубъектісініңменшікқұқығындәлелдейтіннотарияланғанқұжаттынкөшірмесі.</w:t>
                  </w:r>
                </w:p>
                <w:p w:rsidR="003408A7" w:rsidRPr="003408A7" w:rsidRDefault="0045384E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u w:val="single"/>
                      <w:lang w:val="ru-RU"/>
                    </w:rPr>
                  </w:pPr>
                  <w:r>
                    <w:rPr>
                      <w:sz w:val="20"/>
                      <w:szCs w:val="20"/>
                      <w:u w:val="single"/>
                      <w:lang w:val="ru-RU"/>
                    </w:rPr>
                    <w:t>Басқатұлғағаресімделгенмүлі</w:t>
                  </w:r>
                  <w:proofErr w:type="gramStart"/>
                  <w:r>
                    <w:rPr>
                      <w:sz w:val="20"/>
                      <w:szCs w:val="20"/>
                      <w:u w:val="single"/>
                      <w:lang w:val="ru-RU"/>
                    </w:rPr>
                    <w:t>к</w:t>
                  </w:r>
                  <w:proofErr w:type="gramEnd"/>
                  <w:r w:rsidR="003408A7" w:rsidRPr="003408A7">
                    <w:rPr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72300C">
                    <w:rPr>
                      <w:sz w:val="20"/>
                      <w:szCs w:val="20"/>
                      <w:lang w:val="ru-RU"/>
                    </w:rPr>
                    <w:t>Мүліккеменшікқұқығынбасқатұлғаданжарияетусубъектісіне беру келісімшартыныңнотариалдыкуәландырылғанкөшірмесі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3408A7" w:rsidRPr="00327B96" w:rsidRDefault="00FA6655" w:rsidP="003408A7">
                  <w:pPr>
                    <w:shd w:val="clear" w:color="auto" w:fill="FFFFFF" w:themeFill="background1"/>
                    <w:spacing w:after="0" w:line="269" w:lineRule="auto"/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</w:pPr>
                  <w:r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ҚРаумағындаорналасқанмүлік</w:t>
                  </w:r>
                  <w:r w:rsidR="003408A7" w:rsidRPr="00327B96">
                    <w:rPr>
                      <w:i/>
                      <w:sz w:val="20"/>
                      <w:szCs w:val="20"/>
                      <w:u w:val="single"/>
                      <w:lang w:val="ru-RU"/>
                    </w:rPr>
                    <w:t>: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FA6655">
                    <w:rPr>
                      <w:sz w:val="20"/>
                      <w:szCs w:val="20"/>
                      <w:lang w:val="ru-RU"/>
                    </w:rPr>
                    <w:t>Жарияетусубъектісініңменшікқұқығындәлелдейтіннотарияланғанқұжаттынкөшірмесі.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.</w:t>
                  </w:r>
                </w:p>
                <w:p w:rsidR="003408A7" w:rsidRPr="003408A7" w:rsidRDefault="0072300C" w:rsidP="003408A7">
                  <w:pPr>
                    <w:shd w:val="clear" w:color="auto" w:fill="FFFFFF" w:themeFill="background1"/>
                    <w:spacing w:after="0" w:line="269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Жарияетусубъектілерінекепілдіктер</w:t>
                  </w:r>
                  <w:proofErr w:type="spellEnd"/>
                  <w:r w:rsidR="003408A7" w:rsidRPr="003408A7">
                    <w:rPr>
                      <w:b/>
                      <w:sz w:val="20"/>
                      <w:szCs w:val="20"/>
                      <w:lang w:val="ru-RU"/>
                    </w:rPr>
                    <w:t>:</w:t>
                  </w:r>
                </w:p>
                <w:p w:rsidR="003408A7" w:rsidRPr="003408A7" w:rsidRDefault="0072300C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- Банкті</w:t>
                  </w:r>
                  <w:proofErr w:type="gramStart"/>
                  <w:r>
                    <w:rPr>
                      <w:sz w:val="20"/>
                      <w:szCs w:val="20"/>
                      <w:lang w:val="ru-RU"/>
                    </w:rPr>
                    <w:t>кқұпия</w:t>
                  </w:r>
                  <w:proofErr w:type="gramEnd"/>
                  <w:r w:rsidR="003408A7"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3408A7" w:rsidRPr="003408A7" w:rsidRDefault="0072300C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- Салықтыққұпия</w:t>
                  </w:r>
                  <w:r w:rsidR="003408A7"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3408A7" w:rsidRPr="003408A7" w:rsidRDefault="0072300C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>- Салықтық амнистия</w:t>
                  </w:r>
                  <w:r w:rsidR="003408A7"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72300C">
                    <w:rPr>
                      <w:sz w:val="20"/>
                      <w:szCs w:val="20"/>
                      <w:lang w:val="ru-RU"/>
                    </w:rPr>
                    <w:t>Жарияетілгенмүліктәркіленбейді</w:t>
                  </w:r>
                </w:p>
                <w:p w:rsidR="003408A7" w:rsidRPr="003408A7" w:rsidRDefault="003408A7" w:rsidP="003408A7">
                  <w:pPr>
                    <w:shd w:val="clear" w:color="auto" w:fill="FFFFFF" w:themeFill="background1"/>
                    <w:spacing w:after="0" w:line="269" w:lineRule="auto"/>
                    <w:rPr>
                      <w:sz w:val="20"/>
                      <w:szCs w:val="20"/>
                      <w:lang w:val="ru-RU"/>
                    </w:rPr>
                  </w:pPr>
                  <w:r w:rsidRPr="003408A7">
                    <w:rPr>
                      <w:sz w:val="20"/>
                      <w:szCs w:val="20"/>
                      <w:lang w:val="ru-RU"/>
                    </w:rPr>
                    <w:t xml:space="preserve">- </w:t>
                  </w:r>
                  <w:r w:rsidR="0072300C">
                    <w:rPr>
                      <w:sz w:val="20"/>
                      <w:szCs w:val="20"/>
                      <w:lang w:val="ru-RU"/>
                    </w:rPr>
                    <w:t>Әкімшілікжәнеқылмыстықжауапкершіліктенбосатылу</w:t>
                  </w:r>
                  <w:r w:rsidRPr="003408A7">
                    <w:rPr>
                      <w:sz w:val="20"/>
                      <w:szCs w:val="20"/>
                      <w:lang w:val="ru-RU"/>
                    </w:rPr>
                    <w:t>;</w:t>
                  </w:r>
                </w:p>
                <w:p w:rsidR="00E37907" w:rsidRPr="003408A7" w:rsidRDefault="0072300C" w:rsidP="00E37907">
                  <w:pPr>
                    <w:shd w:val="clear" w:color="auto" w:fill="FFFFFF" w:themeFill="background1"/>
                    <w:spacing w:after="0"/>
                    <w:rPr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Жерияетумерзімі</w:t>
                  </w:r>
                  <w:proofErr w:type="spellEnd"/>
                  <w:r>
                    <w:rPr>
                      <w:b/>
                      <w:sz w:val="20"/>
                      <w:szCs w:val="20"/>
                      <w:lang w:val="ru-RU"/>
                    </w:rPr>
                    <w:t xml:space="preserve"> 2016 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val="ru-RU"/>
                    </w:rPr>
                    <w:t>жылғы</w:t>
                  </w:r>
                  <w:proofErr w:type="spellEnd"/>
                  <w:r>
                    <w:rPr>
                      <w:b/>
                      <w:sz w:val="20"/>
                      <w:szCs w:val="20"/>
                      <w:lang w:val="ru-RU"/>
                    </w:rPr>
                    <w:t xml:space="preserve"> 31 желтоқсандааяқталады.</w:t>
                  </w:r>
                </w:p>
                <w:p w:rsidR="003408A7" w:rsidRPr="003408A7" w:rsidRDefault="003408A7" w:rsidP="003408A7">
                  <w:pPr>
                    <w:tabs>
                      <w:tab w:val="left" w:pos="0"/>
                    </w:tabs>
                    <w:spacing w:after="0" w:line="360" w:lineRule="auto"/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1A48E0" w:rsidRPr="001054EF" w:rsidRDefault="001A48E0" w:rsidP="00810F36">
                  <w:pPr>
                    <w:shd w:val="clear" w:color="auto" w:fill="FFFFFF" w:themeFill="background1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rect id="_x0000_s1040" style="position:absolute;left:0;text-align:left;margin-left:298.6pt;margin-top:129.05pt;width:202.15pt;height:155.4pt;z-index:251669504;mso-position-horizontal-relative:page;mso-position-vertical-relative:page" fillcolor="#fff5c9" stroked="f">
            <v:imagedata embosscolor="shadow add(51)"/>
            <v:shadow on="t" color="#f90" opacity=".5" offset="6pt,6pt"/>
            <o:extrusion v:ext="view" backdepth="1in" rotationangle="25,25" viewpoint="0,0" viewpointorigin="0,0" skewangle="0" skewamt="0" lightposition=",-50000" type="perspective"/>
            <v:textbox style="mso-next-textbox:#_x0000_s1040">
              <w:txbxContent>
                <w:p w:rsidR="00A537EB" w:rsidRPr="003A1A56" w:rsidRDefault="00A537EB">
                  <w:pPr>
                    <w:pStyle w:val="20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xbxContent>
            </v:textbox>
            <w10:wrap anchorx="page" anchory="page"/>
          </v:rect>
        </w:pict>
      </w:r>
      <w:r>
        <w:pict>
          <v:shape id="_x0000_s1035" type="#_x0000_t202" style="position:absolute;left:0;text-align:left;margin-left:86.95pt;margin-top:487.05pt;width:182.35pt;height:62.5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5;mso-column-margin:5.7pt" inset="2.85pt,2.85pt,2.85pt,2.85pt">
              <w:txbxContent>
                <w:p w:rsidR="00A537EB" w:rsidRPr="002C5A26" w:rsidRDefault="00A537EB" w:rsidP="002C5A26">
                  <w:pPr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036" type="#_x0000_t202" style="position:absolute;left:0;text-align:left;margin-left:54.7pt;margin-top:36pt;width:598.35pt;height:21.9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36;mso-column-margin:5.7pt" inset="2.85pt,2.85pt,2.85pt,2.85pt">
              <w:txbxContent>
                <w:p w:rsidR="00A537EB" w:rsidRPr="005C41D5" w:rsidRDefault="00A537EB" w:rsidP="005C41D5"/>
              </w:txbxContent>
            </v:textbox>
            <w10:wrap side="left" anchorx="page" anchory="page"/>
          </v:shape>
        </w:pict>
      </w:r>
      <w:r>
        <w:pict>
          <v:shape id="_x0000_s1039" type="#_x0000_t202" style="position:absolute;left:0;text-align:left;margin-left:312.75pt;margin-top:382.5pt;width:156.9pt;height:95.45pt;z-index:251665408;mso-wrap-style:none;mso-position-horizontal-relative:page;mso-position-vertical-relative:page" filled="f" stroked="f">
            <v:textbox style="mso-next-textbox:#_x0000_s1039;mso-fit-shape-to-text:t">
              <w:txbxContent>
                <w:p w:rsidR="00A537EB" w:rsidRDefault="00A537EB"/>
              </w:txbxContent>
            </v:textbox>
            <w10:wrap anchorx="page" anchory="page"/>
          </v:shape>
        </w:pict>
      </w:r>
    </w:p>
    <w:sectPr w:rsidR="00A537EB" w:rsidSect="008E7B80">
      <w:pgSz w:w="16839" w:h="11907" w:orient="landscape"/>
      <w:pgMar w:top="426" w:right="878" w:bottom="28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637E"/>
    <w:multiLevelType w:val="hybridMultilevel"/>
    <w:tmpl w:val="FC529A84"/>
    <w:lvl w:ilvl="0" w:tplc="7D1E62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92F7C"/>
    <w:multiLevelType w:val="hybridMultilevel"/>
    <w:tmpl w:val="8872F880"/>
    <w:lvl w:ilvl="0" w:tplc="F4502E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B570A1B"/>
    <w:multiLevelType w:val="hybridMultilevel"/>
    <w:tmpl w:val="E180757E"/>
    <w:lvl w:ilvl="0" w:tplc="09488B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4585A"/>
    <w:multiLevelType w:val="hybridMultilevel"/>
    <w:tmpl w:val="202E0C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2C5A26"/>
    <w:rsid w:val="000339D8"/>
    <w:rsid w:val="00035576"/>
    <w:rsid w:val="000A6692"/>
    <w:rsid w:val="000B19DF"/>
    <w:rsid w:val="000C177B"/>
    <w:rsid w:val="000E07DD"/>
    <w:rsid w:val="001035AE"/>
    <w:rsid w:val="001054EF"/>
    <w:rsid w:val="00115E7A"/>
    <w:rsid w:val="00156483"/>
    <w:rsid w:val="00164E83"/>
    <w:rsid w:val="00187E6E"/>
    <w:rsid w:val="001A48E0"/>
    <w:rsid w:val="001A7649"/>
    <w:rsid w:val="001D28AA"/>
    <w:rsid w:val="001E3B1A"/>
    <w:rsid w:val="001F4AEF"/>
    <w:rsid w:val="001F7FAE"/>
    <w:rsid w:val="00202F32"/>
    <w:rsid w:val="00210789"/>
    <w:rsid w:val="00217720"/>
    <w:rsid w:val="00225A05"/>
    <w:rsid w:val="00260C59"/>
    <w:rsid w:val="00284C87"/>
    <w:rsid w:val="002C5A26"/>
    <w:rsid w:val="00327B96"/>
    <w:rsid w:val="00327D00"/>
    <w:rsid w:val="00340530"/>
    <w:rsid w:val="003408A7"/>
    <w:rsid w:val="003A1A56"/>
    <w:rsid w:val="003A58F9"/>
    <w:rsid w:val="003B044E"/>
    <w:rsid w:val="003C0C22"/>
    <w:rsid w:val="003C1ABD"/>
    <w:rsid w:val="003D2D8D"/>
    <w:rsid w:val="003F0C1E"/>
    <w:rsid w:val="003F4567"/>
    <w:rsid w:val="0045384E"/>
    <w:rsid w:val="004B4994"/>
    <w:rsid w:val="004F58FD"/>
    <w:rsid w:val="00501D34"/>
    <w:rsid w:val="00527DD2"/>
    <w:rsid w:val="00540F1E"/>
    <w:rsid w:val="00567FEE"/>
    <w:rsid w:val="005C41D5"/>
    <w:rsid w:val="005D6FD9"/>
    <w:rsid w:val="005E1B78"/>
    <w:rsid w:val="005F0A42"/>
    <w:rsid w:val="00603B49"/>
    <w:rsid w:val="00616B4E"/>
    <w:rsid w:val="006401FD"/>
    <w:rsid w:val="00644B7C"/>
    <w:rsid w:val="00651280"/>
    <w:rsid w:val="00661BB6"/>
    <w:rsid w:val="00691244"/>
    <w:rsid w:val="00693BC8"/>
    <w:rsid w:val="00705FF5"/>
    <w:rsid w:val="0072300C"/>
    <w:rsid w:val="00750375"/>
    <w:rsid w:val="0075492B"/>
    <w:rsid w:val="007966C2"/>
    <w:rsid w:val="008011DD"/>
    <w:rsid w:val="0080455C"/>
    <w:rsid w:val="00810F36"/>
    <w:rsid w:val="00875288"/>
    <w:rsid w:val="008D0928"/>
    <w:rsid w:val="008D768E"/>
    <w:rsid w:val="008E7B80"/>
    <w:rsid w:val="00901860"/>
    <w:rsid w:val="0092057A"/>
    <w:rsid w:val="00934939"/>
    <w:rsid w:val="00947A15"/>
    <w:rsid w:val="00952ECC"/>
    <w:rsid w:val="00975174"/>
    <w:rsid w:val="0098238E"/>
    <w:rsid w:val="009B09A0"/>
    <w:rsid w:val="009B4386"/>
    <w:rsid w:val="009B6098"/>
    <w:rsid w:val="009E5229"/>
    <w:rsid w:val="00A11CD4"/>
    <w:rsid w:val="00A419E4"/>
    <w:rsid w:val="00A475FA"/>
    <w:rsid w:val="00A52C5D"/>
    <w:rsid w:val="00A537EB"/>
    <w:rsid w:val="00A73AFE"/>
    <w:rsid w:val="00A77967"/>
    <w:rsid w:val="00AA0A2A"/>
    <w:rsid w:val="00AE4B9D"/>
    <w:rsid w:val="00B01993"/>
    <w:rsid w:val="00B04FAE"/>
    <w:rsid w:val="00B54715"/>
    <w:rsid w:val="00B73E8C"/>
    <w:rsid w:val="00B90CB0"/>
    <w:rsid w:val="00B95EE3"/>
    <w:rsid w:val="00BA56CE"/>
    <w:rsid w:val="00C2426E"/>
    <w:rsid w:val="00C4507E"/>
    <w:rsid w:val="00C50D99"/>
    <w:rsid w:val="00C61FC5"/>
    <w:rsid w:val="00C6447E"/>
    <w:rsid w:val="00C76F93"/>
    <w:rsid w:val="00C9236A"/>
    <w:rsid w:val="00CC4309"/>
    <w:rsid w:val="00CF09FE"/>
    <w:rsid w:val="00D018EB"/>
    <w:rsid w:val="00D0723E"/>
    <w:rsid w:val="00D11C31"/>
    <w:rsid w:val="00D14E17"/>
    <w:rsid w:val="00D23F46"/>
    <w:rsid w:val="00D924E4"/>
    <w:rsid w:val="00D944B5"/>
    <w:rsid w:val="00DC6BAA"/>
    <w:rsid w:val="00E12E25"/>
    <w:rsid w:val="00E16C91"/>
    <w:rsid w:val="00E361F3"/>
    <w:rsid w:val="00E37907"/>
    <w:rsid w:val="00E4204E"/>
    <w:rsid w:val="00E50AAD"/>
    <w:rsid w:val="00E66569"/>
    <w:rsid w:val="00E743E1"/>
    <w:rsid w:val="00E744A2"/>
    <w:rsid w:val="00EA59D5"/>
    <w:rsid w:val="00EE16ED"/>
    <w:rsid w:val="00F127E4"/>
    <w:rsid w:val="00F42D83"/>
    <w:rsid w:val="00F64DE6"/>
    <w:rsid w:val="00F6588E"/>
    <w:rsid w:val="00F72CAC"/>
    <w:rsid w:val="00F928A8"/>
    <w:rsid w:val="00FA6655"/>
    <w:rsid w:val="00FF0996"/>
    <w:rsid w:val="00FF0C9E"/>
    <w:rsid w:val="00FF7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7C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644B7C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644B7C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644B7C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644B7C"/>
    <w:pPr>
      <w:outlineLvl w:val="3"/>
    </w:pPr>
    <w:rPr>
      <w:color w:val="auto"/>
    </w:rPr>
  </w:style>
  <w:style w:type="paragraph" w:styleId="7">
    <w:name w:val="heading 7"/>
    <w:qFormat/>
    <w:rsid w:val="00644B7C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644B7C"/>
    <w:rPr>
      <w:color w:val="0000FF"/>
      <w:u w:val="single"/>
    </w:rPr>
  </w:style>
  <w:style w:type="character" w:styleId="a4">
    <w:name w:val="Intense Reference"/>
    <w:basedOn w:val="a0"/>
    <w:uiPriority w:val="32"/>
    <w:qFormat/>
    <w:rsid w:val="002C5A26"/>
    <w:rPr>
      <w:b/>
      <w:bCs/>
      <w:smallCaps/>
      <w:color w:val="C0504D"/>
      <w:spacing w:val="5"/>
      <w:u w:val="single"/>
    </w:rPr>
  </w:style>
  <w:style w:type="character" w:customStyle="1" w:styleId="a5">
    <w:name w:val="Основной текст Знак"/>
    <w:basedOn w:val="a0"/>
    <w:link w:val="a6"/>
    <w:rsid w:val="00644B7C"/>
    <w:rPr>
      <w:kern w:val="28"/>
      <w:sz w:val="22"/>
      <w:szCs w:val="22"/>
      <w:lang w:val="en-US" w:eastAsia="en-US" w:bidi="en-US"/>
    </w:rPr>
  </w:style>
  <w:style w:type="paragraph" w:styleId="a6">
    <w:name w:val="Body Text"/>
    <w:basedOn w:val="a"/>
    <w:link w:val="a5"/>
    <w:rsid w:val="00644B7C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644B7C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644B7C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7">
    <w:name w:val="Адрес"/>
    <w:basedOn w:val="a"/>
    <w:rsid w:val="00644B7C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8">
    <w:name w:val="Ключевая фраза"/>
    <w:rsid w:val="00644B7C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644B7C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9">
    <w:name w:val="Текст заголовка"/>
    <w:basedOn w:val="a"/>
    <w:rsid w:val="00644B7C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a">
    <w:name w:val="Название организации"/>
    <w:next w:val="a"/>
    <w:rsid w:val="00644B7C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b">
    <w:name w:val="Balloon Text"/>
    <w:basedOn w:val="a"/>
    <w:link w:val="ac"/>
    <w:uiPriority w:val="99"/>
    <w:semiHidden/>
    <w:unhideWhenUsed/>
    <w:rsid w:val="0003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39D8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paragraph" w:styleId="ad">
    <w:name w:val="List Paragraph"/>
    <w:basedOn w:val="a"/>
    <w:uiPriority w:val="34"/>
    <w:qFormat/>
    <w:rsid w:val="0080455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  <w:lang w:val="ru-RU"/>
    </w:rPr>
  </w:style>
  <w:style w:type="table" w:styleId="ae">
    <w:name w:val="Table Grid"/>
    <w:basedOn w:val="a1"/>
    <w:uiPriority w:val="59"/>
    <w:rsid w:val="001E3B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zhumagulova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277FB-EBDA-40F5-8A59-D7051FAD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350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gzhumagulova</dc:creator>
  <cp:lastModifiedBy>User</cp:lastModifiedBy>
  <cp:revision>89</cp:revision>
  <cp:lastPrinted>2016-08-23T04:14:00Z</cp:lastPrinted>
  <dcterms:created xsi:type="dcterms:W3CDTF">2015-07-14T10:56:00Z</dcterms:created>
  <dcterms:modified xsi:type="dcterms:W3CDTF">2016-08-23T05:24:00Z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